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洛阳市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市级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就业技能培训定点机构一览表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tbl>
      <w:tblPr>
        <w:tblStyle w:val="9"/>
        <w:tblW w:w="14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127"/>
        <w:gridCol w:w="6000"/>
        <w:gridCol w:w="3110"/>
        <w:gridCol w:w="1079"/>
        <w:gridCol w:w="1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tblHeader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培训机构名称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培训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专业（项目）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地       址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3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洛阳爱尚职业技能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培训学校有限公司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美容师(初级工(五级)、中级工(四级)、高级工(三级))、互联网营销师 S(初级工(五级)、中级工(四级)、高级工(三级))、人工智能训练师 S(初级工(五级)、中级工(四级)、高级工(三级))、无人机驾驶员(初级工(五级)、中级工(四级)、高级工(三级))、无人机装调检修工(初级工(五级)、中级工(四级)、高级工(三级))、网络与信息安全管理员S(初级工(五级)、中级工(四级)、高级工(三级))、政务服务办事员(初级工(五级)、中级工(四级)、高级工(三级))、快递员(初级 工(五级)、中级工(四级)、高级工(三级))、电工(初级工(五级)、中级工(四级)、高级工(三 级))、焊工(初级工(五级)、中级工(四级)、高级工(三级))、起重装卸机械操作工(初级工(五级)、中级工(四级)、高级工(三级))、社会体育指导员(初级工(五级)、中级工(四级)、高级工(三级))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洛阳市涧西区黔川路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3号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周建红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18937938220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洛阳时尚魅影职业培训学校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美容师(初级工(五级)、中级工(四级)、高级工(三级))、西式面点师(初级工(五级)、中级工(四级)、高级工(三级))、商业摄影师(初级工(五级)、中级工(四级)、高级工(三级))、茶艺师(初级工(五级)、中级工(四级))、保健按摩师(初级工(五级)、中级工(四级))、电子商务师 S(中级工(四级)、初级工(五级))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河南省洛阳市西工区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影院街星宝大厦六楼七楼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韦红丽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13838802730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洛阳市承美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职业培训学校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美容师(初级工(五级)、中级工(四级))、茶艺师(初级工(五级)、中级工(四级))、保育师(初级工(五级)、中级工(四级))、养老护理员(初级工(五级)、中级工(四级))、电子商务师 S(初级 工(五级)、中级工(四级))、西式面点师(初级工(五级)、中级工(四级))、家政服务员(初级工(五级)、中级工(四级))、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公共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营养师(初级工(五级)、中级工(四级))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涧西区南昌路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创展国际底商四楼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张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玉辉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18638805259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洛阳机车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教育中心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铣工(初级工(五级)、中级工(四级)、高级工(三级)))、钳工(初级工(五级)、中级工(四级)、高级工(三级))、电工(初级工(五级)、中级工(四级)、高级工(三级))、焊工(初级工(五级)、中级工(四级)、高级工(三级))、汽车维修工(初级工(五级)、中级工(四级)、高级工(三级))、车工(初级工(五级)、中级工(四级)、高级工(三级))、电子商务师 S(初级工(五级)、中级工(四级)、高级工(三级))、餐厅服务员(初级工(五级)、中级工(四级)、高级工(三级))、客房服务员(初级工(五级)、中级工(四级)、高级工(三级))、中式烹调师(初级工(五级)、中级工(四级)、高级工(三级))、中式面点师(初级工(五级)、中级工(四级)、高级工(三级))、起重装卸机械操作工(叉车司机)(初级工(五级)、中级工(四级)、高级工(三级))、美容师(初级工(五级)、中级工(四级)、高级工(三级))、互联网营销师 S(初级工(五级)、中级工(四级)、高级工(三级))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洛阳市瀍河区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启明东路6号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胡秀军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13673904866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洛阳城建        职业技术学校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管工(初级工(五级)、中级工(四级)、高级工(三级))、架子工(初级工(五级)、中级工(四级)、高级工(三级))、消防设施操作员(初级工(五级)、中级工(四级)、高级工(三级))、电工(初级工(五级)、中级工(四级)、高级工(三级))、砌筑工(初级工(五级)、中级工(四级)、高级工(三级))、钢筋工(初级工(五级)、中级工(四级)、高级工(三级))、起重装卸机械操作工(叉车司机)(初级工(五级)、中级工(四级)、高级工(三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洛阳市洛龙区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龙门大道42号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蔡相平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13643795111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洛阳易达职业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技术培训学校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电子商务师 S(初级工(五级)、中级工(四级))、美容师(初级工(五级)、中级工(四级))、保育师(初级工(五级)、中级工(四级))、互联网营销师 S(初级工(五级)、中级工(四级))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洛阳市西工区纱厂西路60号（白马集团教育中心二层）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黄宇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18939009899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2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7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洛阳市建设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职业技术学校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电工(初级工(五级)、中级工(四级)、高级工(三级))、焊工(初级工(五级)、中级工(四级)、高级工(三级))、架子工(初级工(五级)、中级工(四级)、高级工(三级))、砌筑工(初级工(五级)、中级工(四级)、高级工(三级))、钢筋工(初级工(五级)、中级工(四级)、高级工(三级))、 防水工(初级工(五级)、中级工(四级)、高级工(三级))、混凝土工(初级工(五级)、中级工(四级)、高级工(三级))、手工木工(初级工(五级)、中级工(四级)、高级工(三级))、起重装卸机械操作工(初级工(五级)、中级工(四级)、高级工(三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洛阳市西工区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石油路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16号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王亚吉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13937916378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  <w:t>洛阳市翰达       职业技能培训学校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电子商务师 S(初级工(五级)、中级工(四级))、养老护理员(初级工(五级)、中级工(四级))、西式面点师(初级工(五级)、中级工(四级))、美容师(初级工(五级)、中级工(四级))、农作物植保员 L(初级工(五级)、中级工(四级))、农业经理人L(初级工(五级)、中级工(四级))、中式面点师(初级工(五级)、中级工(四级))、汽车装调工(初级工(五级)、中级工(四级))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河南省洛阳市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伊滨区玉泉街1号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张玉晓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18317517576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9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洛阳市瀍河回族区南洋技能培训学校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家政服务员(初级工(五级)、中级工(四级))、婴幼儿发展引导员(育婴员)(初级工(五级)、中级工(四级))、保育师(托育师)(初级工(五级)、中级工(四级))、养老护理员(失智老人照护员)(初级工(五级)、中级工(四级))、互联网营销师 S(直播销售员)(初级工(五级)、中级工(四级))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洛阳市瀍河区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民族路30号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张妙玲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15637988385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洛阳市东方金桥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职业技术培训学校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中式烹调师(初级工(五级)、中级工(四级))、中式面点师(初级工(五级)、中级工(四级))、保健按摩师(初级工(五级)、中级工(四级))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涧西区建设路170号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李  彬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15290511271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洛阳市龙华职业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技术培训学校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互联网营销师 S(初级工(五级)、中级工(四级))、美容师(初级工(五级)、中级工(四级))、养老护理员(初级工(五级)、中级工(四级))、西式面点师(初级工(五级)、中级工(四级))、保健按摩师(初级工(五级)、中级工(四级))、电工(初级工(五级)、中级工(四级))、农艺工(初级工(五级)、中级工(四级))、无人机驾驶员(初级工(五级)、中级工(四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洛阳市瀍河区下窑新街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乔青青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18637978719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洛阳市佳缘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职业培训学校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养老护理员(初级工(五级)、中级工(四级)、高级工(三级))、家政服务员(初级工(五级)、中级工(四级)、高级工(三级))、保育师(初级工(五级)、中级工(四级)、高级工(三级))、婴幼儿发展引导员(初级工(五级)、中级工(四级)、高级工(三级))、保健按摩师(初级工(五级)、中级工(四级)、高级工(三级))、美容师(初级工(五级)、中级工(四级)、高级工(三级))、健康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护师(初级工(五级)、中级工(四级)、高级工(三级))、老年人能力评估师(高级工(三级))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河南省洛阳市洛龙区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滨河南路61号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王静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13838837889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洛阳勤工职业技能培训学校有限公司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电工(初级工(五级)、中级工(四级))、起重装卸机械操作工(初级工(五级)、中级工(四级))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瀍河区启明北路25号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张小乐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18137752212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  <w:jc w:val="center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伊川县智诺教育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职业培训学校</w:t>
            </w:r>
          </w:p>
        </w:tc>
        <w:tc>
          <w:tcPr>
            <w:tcW w:w="6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中式烹调师(初级工(五级)、中级工(四级)、高级工(三级))、电子商务师 S(初级工(五级)、中级工(四级)、高级工(三级))、家政服务员(初级工(五级)、中级工(四级)、高级工(三级))、养老护理员(初级工(五级)、中级工(四级)、高级工(三级))、西式面点师(初级工(五级)、中级工(四级))、保健按摩师(初级工(五级)、中级工(四级))、美容师(初级工(五级)、中级工(四级))、电工(初级工(五级)、中级工(四级)、高级工(三级))、缝纫工(初级工(五级)、中级工(四级)、高级工(三级))、制鞋工(初级工(五级)、中级工(四级)、高级工(三级))、人工智能训练师 S(初级工(五级)、中级工(四级)、高级工(三级))、农业技术员(初级工(五级)、中级工(四级))、企业人力资源管理师(中级工(四级))、保育师(初级工(五级)、中级工(四级))、无人机驾驶员(初级工(五级)、中级工(四级)、高级工(三级))、网络与信息安全管理员 S(中级工(四级)、高级工(三级))、起重装卸机械操作工(叉车司机)(初级工(五级)、中级工(四级))</w:t>
            </w:r>
          </w:p>
        </w:tc>
        <w:tc>
          <w:tcPr>
            <w:tcW w:w="3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伊川县芯海科技大厦8楼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张俊昌</w:t>
            </w:r>
          </w:p>
        </w:tc>
        <w:tc>
          <w:tcPr>
            <w:tcW w:w="1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15236187566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1587" w:right="1984" w:bottom="1474" w:left="1984" w:header="0" w:footer="1304" w:gutter="0"/>
          <w:pgNumType w:fmt="decimal"/>
          <w:cols w:space="0" w:num="1"/>
          <w:rtlGutter w:val="0"/>
          <w:docGrid w:type="linesAndChars" w:linePitch="601" w:charSpace="-849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宋体"/>
          <w:spacing w:val="0"/>
          <w:kern w:val="0"/>
          <w:sz w:val="28"/>
          <w:szCs w:val="28"/>
        </w:rPr>
      </w:pPr>
    </w:p>
    <w:p>
      <w:pPr>
        <w:spacing w:line="540" w:lineRule="exact"/>
        <w:ind w:firstLine="348" w:firstLineChars="11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ascii="宋体" w:hAnsi="宋体" w:cs="宋体"/>
          <w:b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4658360</wp:posOffset>
                </wp:positionH>
                <wp:positionV relativeFrom="paragraph">
                  <wp:posOffset>424815</wp:posOffset>
                </wp:positionV>
                <wp:extent cx="733425" cy="487680"/>
                <wp:effectExtent l="0" t="0" r="9525" b="7620"/>
                <wp:wrapNone/>
                <wp:docPr id="3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20" o:spid="_x0000_s1026" o:spt="1" style="position:absolute;left:0pt;margin-left:366.8pt;margin-top:33.45pt;height:38.4pt;width:57.75pt;z-index:251662336;mso-width-relative:page;mso-height-relative:page;" fillcolor="#FFFFFF" filled="t" stroked="f" coordsize="21600,21600" o:gfxdata="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FgAAAGRycy9QSwECFAAUAAAACACHTuJAmdThatgAAAAKAQAADwAA&#10;AAAAAAABACAAAAA4AAAAZHJzL2Rvd25yZXYueG1sUEsBAhQAFAAAAAgAh07iQK8vtBWOAQAAFwMA&#10;AA4AAAAAAAAAAQAgAAAAPQEAAGRycy9lMm9Eb2MueG1sUEsFBgAAAAAGAAYAWQEAAD0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cs="宋体"/>
          <w:b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481330</wp:posOffset>
                </wp:positionV>
                <wp:extent cx="1200150" cy="552450"/>
                <wp:effectExtent l="0" t="0" r="0" b="0"/>
                <wp:wrapNone/>
                <wp:docPr id="4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23" o:spid="_x0000_s1026" o:spt="1" style="position:absolute;left:0pt;margin-left:2.2pt;margin-top:37.9pt;height:43.5pt;width:94.5pt;z-index:251662336;mso-width-relative:page;mso-height-relative:page;" fillcolor="#FFFFFF" filled="t" stroked="f" coordsize="21600,21600" o:gfxdata="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WAAAAZHJzL1BLAQIUABQAAAAIAIdO4kDfVr9D1gAAAAgBAAAPAAAAAAAA&#10;AAEAIAAAADgAAABkcnMvZG93bnJldi54bWxQSwECFAAUAAAACACHTuJA9A0AoIwBAAAYAwAADgAA&#10;AAAAAAABACAAAAA7AQAAZHJzL2Uyb0RvYy54bWxQSwUGAAAAAAYABgBZAQAAO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hAnsi="宋体" w:eastAsia="仿宋_GB2312" w:cs="宋体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15240</wp:posOffset>
                </wp:positionV>
                <wp:extent cx="5474970" cy="1270"/>
                <wp:effectExtent l="0" t="0" r="0" b="0"/>
                <wp:wrapNone/>
                <wp:docPr id="2" name="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5474970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6" o:spid="_x0000_s1026" o:spt="20" style="position:absolute;left:0pt;flip:y;margin-left:3.15pt;margin-top:1.2pt;height:0.1pt;width:431.1pt;z-index:251661312;mso-width-relative:page;mso-height-relative:page;" filled="f" stroked="t" coordsize="21600,21600" o:gfxdata="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AzJhzf0wAAAAUBAAAP&#10;AAAAAAAAAAEAIAAAADgAAABkcnMvZG93bnJldi54bWxQSwECFAAUAAAACACHTuJA/nBVGM4BAACf&#10;AwAADgAAAAAAAAABACAAAAA4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 w:eastAsia="仿宋_GB2312" w:cs="宋体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381000</wp:posOffset>
                </wp:positionV>
                <wp:extent cx="5478780" cy="0"/>
                <wp:effectExtent l="0" t="0" r="0" b="0"/>
                <wp:wrapNone/>
                <wp:docPr id="1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87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5" o:spid="_x0000_s1026" o:spt="20" style="position:absolute;left:0pt;margin-left:2.85pt;margin-top:30pt;height:0pt;width:431.4pt;z-index:251660288;mso-width-relative:page;mso-height-relative:page;" filled="f" stroked="t" coordsize="21600,21600" o:gfxdata="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B0CIX/1AAAAAcBAAAPAAAAAAAAAAEA&#10;IAAAADgAAABkcnMvZG93bnJldi54bWxQSwECFAAUAAAACACHTuJAU3t5R8QBAACPAwAADgAAAAAA&#10;AAABACAAAAA5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洛阳市人力资源和社会保障局办公室       202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30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日印发</w:t>
      </w:r>
    </w:p>
    <w:sectPr>
      <w:footerReference r:id="rId6" w:type="default"/>
      <w:footerReference r:id="rId7" w:type="even"/>
      <w:pgSz w:w="11906" w:h="16838"/>
      <w:pgMar w:top="2098" w:right="1474" w:bottom="1984" w:left="1587" w:header="0" w:footer="1134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23495</wp:posOffset>
              </wp:positionH>
              <wp:positionV relativeFrom="paragraph">
                <wp:posOffset>-11430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85pt;margin-top:-0.9pt;height:144pt;width:144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AFDO2DWAAAACAEAAA8AAAAAAAAAAQAgAAAAOAAAAGRycy9kb3ducmV2LnhtbFBL&#10;AQIUABQAAAAIAIdO4kCa/cNOGwIAACkEAAAOAAAAAAAAAAEAIAAAADs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="1158" w:wrap="around" w:vAnchor="text" w:hAnchor="page" w:x="13982" w:y="-609"/>
      <w:tabs>
        <w:tab w:val="left" w:pos="1134"/>
      </w:tabs>
      <w:jc w:val="center"/>
      <w:rPr>
        <w:rStyle w:val="11"/>
        <w:rFonts w:ascii="仿宋_GB2312" w:eastAsia="仿宋_GB2312"/>
        <w:sz w:val="28"/>
        <w:szCs w:val="28"/>
      </w:rPr>
    </w:pPr>
    <w:r>
      <w:rPr>
        <w:rStyle w:val="11"/>
        <w:rFonts w:hint="eastAsia" w:ascii="仿宋_GB2312"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Style w:val="11"/>
        <w:rFonts w:eastAsia="仿宋_GB2312"/>
        <w:sz w:val="28"/>
        <w:szCs w:val="28"/>
      </w:rPr>
      <w:instrText xml:space="preserve">PAGE  </w:instrText>
    </w:r>
    <w:r>
      <w:rPr>
        <w:rFonts w:eastAsia="仿宋_GB2312"/>
        <w:sz w:val="28"/>
        <w:szCs w:val="28"/>
      </w:rPr>
      <w:fldChar w:fldCharType="separate"/>
    </w:r>
    <w:r>
      <w:rPr>
        <w:rStyle w:val="11"/>
        <w:rFonts w:eastAsia="仿宋_GB2312"/>
        <w:sz w:val="28"/>
        <w:szCs w:val="28"/>
      </w:rPr>
      <w:t>7</w:t>
    </w:r>
    <w:r>
      <w:rPr>
        <w:rFonts w:eastAsia="仿宋_GB2312"/>
        <w:sz w:val="28"/>
        <w:szCs w:val="28"/>
      </w:rPr>
      <w:fldChar w:fldCharType="end"/>
    </w:r>
    <w:r>
      <w:rPr>
        <w:rStyle w:val="11"/>
        <w:rFonts w:hint="eastAsia" w:ascii="仿宋_GB2312" w:eastAsia="仿宋_GB2312"/>
        <w:sz w:val="28"/>
        <w:szCs w:val="28"/>
      </w:rPr>
      <w:t xml:space="preserve"> — </w:t>
    </w:r>
  </w:p>
  <w:p>
    <w:pPr>
      <w:pStyle w:val="5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page" w:x="1909" w:y="-610"/>
      <w:rPr>
        <w:rStyle w:val="11"/>
        <w:sz w:val="28"/>
        <w:szCs w:val="28"/>
      </w:rPr>
    </w:pPr>
    <w:r>
      <w:rPr>
        <w:rStyle w:val="11"/>
        <w:rFonts w:hint="eastAsia" w:ascii="仿宋_GB2312" w:eastAsia="仿宋_GB2312"/>
        <w:sz w:val="28"/>
        <w:szCs w:val="28"/>
      </w:rPr>
      <w:t>—</w:t>
    </w:r>
    <w:r>
      <w:rPr>
        <w:rStyle w:val="11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1"/>
        <w:sz w:val="28"/>
        <w:szCs w:val="28"/>
      </w:rPr>
      <w:t>8</w:t>
    </w:r>
    <w:r>
      <w:rPr>
        <w:sz w:val="28"/>
        <w:szCs w:val="28"/>
      </w:rPr>
      <w:fldChar w:fldCharType="end"/>
    </w:r>
    <w:r>
      <w:rPr>
        <w:rStyle w:val="11"/>
        <w:rFonts w:hint="eastAsia"/>
        <w:sz w:val="28"/>
        <w:szCs w:val="28"/>
      </w:rPr>
      <w:t xml:space="preserve"> </w:t>
    </w:r>
    <w:r>
      <w:rPr>
        <w:rStyle w:val="11"/>
        <w:rFonts w:hint="eastAsia" w:ascii="仿宋_GB2312" w:eastAsia="仿宋_GB2312"/>
        <w:sz w:val="28"/>
        <w:szCs w:val="28"/>
      </w:rPr>
      <w:t>—</w:t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attachedTemplate r:id="rId1"/>
  <w:documentProtection w:enforcement="0"/>
  <w:defaultTabStop w:val="420"/>
  <w:evenAndOddHeaders w:val="true"/>
  <w:drawingGridHorizontalSpacing w:val="158"/>
  <w:drawingGridVerticalSpacing w:val="290"/>
  <w:displayHorizontalDrawingGridEvery w:val="2"/>
  <w:displayVerticalDrawingGridEvery w:val="2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095"/>
    <w:rsid w:val="00011723"/>
    <w:rsid w:val="00016BC0"/>
    <w:rsid w:val="00017F74"/>
    <w:rsid w:val="00027A5A"/>
    <w:rsid w:val="00027FC9"/>
    <w:rsid w:val="00030169"/>
    <w:rsid w:val="000429F2"/>
    <w:rsid w:val="00042FD6"/>
    <w:rsid w:val="00047A2F"/>
    <w:rsid w:val="00051466"/>
    <w:rsid w:val="00051D9A"/>
    <w:rsid w:val="00052DA7"/>
    <w:rsid w:val="0005420D"/>
    <w:rsid w:val="00055098"/>
    <w:rsid w:val="00056C32"/>
    <w:rsid w:val="000612F0"/>
    <w:rsid w:val="000630EB"/>
    <w:rsid w:val="000730F4"/>
    <w:rsid w:val="00075603"/>
    <w:rsid w:val="000766E6"/>
    <w:rsid w:val="00081BBC"/>
    <w:rsid w:val="00084A58"/>
    <w:rsid w:val="00092DE8"/>
    <w:rsid w:val="00097CFC"/>
    <w:rsid w:val="000B066F"/>
    <w:rsid w:val="000B1803"/>
    <w:rsid w:val="000C02E0"/>
    <w:rsid w:val="000D127C"/>
    <w:rsid w:val="000E3F81"/>
    <w:rsid w:val="000E4125"/>
    <w:rsid w:val="000E76DA"/>
    <w:rsid w:val="000F0DB5"/>
    <w:rsid w:val="000F25B3"/>
    <w:rsid w:val="00104C3B"/>
    <w:rsid w:val="00116E98"/>
    <w:rsid w:val="001229B3"/>
    <w:rsid w:val="00124137"/>
    <w:rsid w:val="001252FD"/>
    <w:rsid w:val="001353C7"/>
    <w:rsid w:val="00141982"/>
    <w:rsid w:val="001423ED"/>
    <w:rsid w:val="00143808"/>
    <w:rsid w:val="001539CE"/>
    <w:rsid w:val="00165029"/>
    <w:rsid w:val="00171EA9"/>
    <w:rsid w:val="00176CA3"/>
    <w:rsid w:val="00182036"/>
    <w:rsid w:val="00182129"/>
    <w:rsid w:val="001828D4"/>
    <w:rsid w:val="001852FE"/>
    <w:rsid w:val="00194AB3"/>
    <w:rsid w:val="001A7F47"/>
    <w:rsid w:val="001B3613"/>
    <w:rsid w:val="001C05F3"/>
    <w:rsid w:val="001C31BE"/>
    <w:rsid w:val="001C7B46"/>
    <w:rsid w:val="001D6085"/>
    <w:rsid w:val="001D7DEF"/>
    <w:rsid w:val="001E0D2B"/>
    <w:rsid w:val="001E210A"/>
    <w:rsid w:val="001E4299"/>
    <w:rsid w:val="001E4607"/>
    <w:rsid w:val="001F0FD4"/>
    <w:rsid w:val="001F43E3"/>
    <w:rsid w:val="002073F7"/>
    <w:rsid w:val="00210185"/>
    <w:rsid w:val="002123C0"/>
    <w:rsid w:val="0023105E"/>
    <w:rsid w:val="002361FD"/>
    <w:rsid w:val="00236FDC"/>
    <w:rsid w:val="002461EC"/>
    <w:rsid w:val="00251320"/>
    <w:rsid w:val="00253BB4"/>
    <w:rsid w:val="002545AA"/>
    <w:rsid w:val="0025705C"/>
    <w:rsid w:val="00267B8B"/>
    <w:rsid w:val="00283F12"/>
    <w:rsid w:val="002862DA"/>
    <w:rsid w:val="00295EBF"/>
    <w:rsid w:val="002B3C8E"/>
    <w:rsid w:val="002C1183"/>
    <w:rsid w:val="002C41CB"/>
    <w:rsid w:val="002C6491"/>
    <w:rsid w:val="002D02EA"/>
    <w:rsid w:val="002E1CCC"/>
    <w:rsid w:val="002E517A"/>
    <w:rsid w:val="002E7224"/>
    <w:rsid w:val="002F15E3"/>
    <w:rsid w:val="002F4663"/>
    <w:rsid w:val="002F5BEC"/>
    <w:rsid w:val="002F6B1A"/>
    <w:rsid w:val="00300C61"/>
    <w:rsid w:val="00302ED2"/>
    <w:rsid w:val="00310A33"/>
    <w:rsid w:val="00310D6E"/>
    <w:rsid w:val="003147A3"/>
    <w:rsid w:val="003202BB"/>
    <w:rsid w:val="003339D3"/>
    <w:rsid w:val="00333D47"/>
    <w:rsid w:val="00341C67"/>
    <w:rsid w:val="00350F01"/>
    <w:rsid w:val="003526A9"/>
    <w:rsid w:val="00352B02"/>
    <w:rsid w:val="00361C9E"/>
    <w:rsid w:val="00366513"/>
    <w:rsid w:val="00381FF0"/>
    <w:rsid w:val="003820C3"/>
    <w:rsid w:val="00382579"/>
    <w:rsid w:val="00386219"/>
    <w:rsid w:val="00394290"/>
    <w:rsid w:val="00397300"/>
    <w:rsid w:val="003A0CEB"/>
    <w:rsid w:val="003A13E1"/>
    <w:rsid w:val="003A2ECB"/>
    <w:rsid w:val="003A3603"/>
    <w:rsid w:val="003B1F80"/>
    <w:rsid w:val="003C0E26"/>
    <w:rsid w:val="003D006F"/>
    <w:rsid w:val="003D2A8F"/>
    <w:rsid w:val="003D48CA"/>
    <w:rsid w:val="003E1169"/>
    <w:rsid w:val="003E1E48"/>
    <w:rsid w:val="003F0144"/>
    <w:rsid w:val="003F0295"/>
    <w:rsid w:val="003F59D6"/>
    <w:rsid w:val="004032C3"/>
    <w:rsid w:val="00403C80"/>
    <w:rsid w:val="004145FC"/>
    <w:rsid w:val="00434177"/>
    <w:rsid w:val="004343A6"/>
    <w:rsid w:val="00436CB2"/>
    <w:rsid w:val="00441CCB"/>
    <w:rsid w:val="004554CC"/>
    <w:rsid w:val="00471F1A"/>
    <w:rsid w:val="0047478A"/>
    <w:rsid w:val="004766DD"/>
    <w:rsid w:val="004767BB"/>
    <w:rsid w:val="00483353"/>
    <w:rsid w:val="004859AC"/>
    <w:rsid w:val="00492560"/>
    <w:rsid w:val="00497096"/>
    <w:rsid w:val="004A03C1"/>
    <w:rsid w:val="004A0691"/>
    <w:rsid w:val="004A10C4"/>
    <w:rsid w:val="004A30CB"/>
    <w:rsid w:val="004B07F8"/>
    <w:rsid w:val="004B240E"/>
    <w:rsid w:val="004C12BA"/>
    <w:rsid w:val="004C1795"/>
    <w:rsid w:val="004C2BDC"/>
    <w:rsid w:val="004C6AD7"/>
    <w:rsid w:val="004C6E2F"/>
    <w:rsid w:val="004D7A4C"/>
    <w:rsid w:val="004E212E"/>
    <w:rsid w:val="004E2F98"/>
    <w:rsid w:val="004E42F9"/>
    <w:rsid w:val="004E526D"/>
    <w:rsid w:val="004E71AF"/>
    <w:rsid w:val="004F1D23"/>
    <w:rsid w:val="004F34D3"/>
    <w:rsid w:val="00513E07"/>
    <w:rsid w:val="00514EFC"/>
    <w:rsid w:val="00526748"/>
    <w:rsid w:val="00526B3A"/>
    <w:rsid w:val="00527940"/>
    <w:rsid w:val="00530542"/>
    <w:rsid w:val="00531C1F"/>
    <w:rsid w:val="00541240"/>
    <w:rsid w:val="005417F8"/>
    <w:rsid w:val="005563A6"/>
    <w:rsid w:val="00560AB9"/>
    <w:rsid w:val="005615E1"/>
    <w:rsid w:val="00561B62"/>
    <w:rsid w:val="00562A9B"/>
    <w:rsid w:val="00564B91"/>
    <w:rsid w:val="00565CED"/>
    <w:rsid w:val="005665D9"/>
    <w:rsid w:val="00586121"/>
    <w:rsid w:val="00587E22"/>
    <w:rsid w:val="00597389"/>
    <w:rsid w:val="005A1D1E"/>
    <w:rsid w:val="005A20D1"/>
    <w:rsid w:val="005B6AA7"/>
    <w:rsid w:val="005B790E"/>
    <w:rsid w:val="005D3481"/>
    <w:rsid w:val="005E0AF0"/>
    <w:rsid w:val="005E299A"/>
    <w:rsid w:val="005F156C"/>
    <w:rsid w:val="005F545F"/>
    <w:rsid w:val="0062310A"/>
    <w:rsid w:val="00624069"/>
    <w:rsid w:val="00631D38"/>
    <w:rsid w:val="0063263B"/>
    <w:rsid w:val="006352C9"/>
    <w:rsid w:val="00641C71"/>
    <w:rsid w:val="00652F65"/>
    <w:rsid w:val="006532B8"/>
    <w:rsid w:val="00656BB5"/>
    <w:rsid w:val="006648AD"/>
    <w:rsid w:val="006749B4"/>
    <w:rsid w:val="00682D9E"/>
    <w:rsid w:val="006A1B1E"/>
    <w:rsid w:val="006A261A"/>
    <w:rsid w:val="006B2A76"/>
    <w:rsid w:val="006B2C75"/>
    <w:rsid w:val="006B2E97"/>
    <w:rsid w:val="006B3231"/>
    <w:rsid w:val="006B334D"/>
    <w:rsid w:val="006B61F4"/>
    <w:rsid w:val="006B62F6"/>
    <w:rsid w:val="006C29EC"/>
    <w:rsid w:val="006D2156"/>
    <w:rsid w:val="006D4CD2"/>
    <w:rsid w:val="006D57E4"/>
    <w:rsid w:val="006E0D63"/>
    <w:rsid w:val="006F3D7E"/>
    <w:rsid w:val="006F7420"/>
    <w:rsid w:val="007032E3"/>
    <w:rsid w:val="007040FB"/>
    <w:rsid w:val="00704E8C"/>
    <w:rsid w:val="00706DEE"/>
    <w:rsid w:val="0072455F"/>
    <w:rsid w:val="007248B5"/>
    <w:rsid w:val="007360B0"/>
    <w:rsid w:val="00750407"/>
    <w:rsid w:val="0075080E"/>
    <w:rsid w:val="00755E0E"/>
    <w:rsid w:val="00763C47"/>
    <w:rsid w:val="00763E9C"/>
    <w:rsid w:val="00766192"/>
    <w:rsid w:val="00766996"/>
    <w:rsid w:val="00767D1C"/>
    <w:rsid w:val="00785CCB"/>
    <w:rsid w:val="007A0E77"/>
    <w:rsid w:val="007A2F22"/>
    <w:rsid w:val="007A39BF"/>
    <w:rsid w:val="007A644C"/>
    <w:rsid w:val="007B4FFD"/>
    <w:rsid w:val="007C6381"/>
    <w:rsid w:val="007E348A"/>
    <w:rsid w:val="007E6127"/>
    <w:rsid w:val="007F09D0"/>
    <w:rsid w:val="00800C7B"/>
    <w:rsid w:val="00803757"/>
    <w:rsid w:val="008128EC"/>
    <w:rsid w:val="00817569"/>
    <w:rsid w:val="00821CAE"/>
    <w:rsid w:val="00833B55"/>
    <w:rsid w:val="00843993"/>
    <w:rsid w:val="008521B3"/>
    <w:rsid w:val="00860082"/>
    <w:rsid w:val="00860A1F"/>
    <w:rsid w:val="00860C46"/>
    <w:rsid w:val="00861B37"/>
    <w:rsid w:val="008662FB"/>
    <w:rsid w:val="00872AFE"/>
    <w:rsid w:val="00872E0D"/>
    <w:rsid w:val="00882EDE"/>
    <w:rsid w:val="00891754"/>
    <w:rsid w:val="00894F25"/>
    <w:rsid w:val="00896418"/>
    <w:rsid w:val="008A0BA5"/>
    <w:rsid w:val="008A2137"/>
    <w:rsid w:val="008A2765"/>
    <w:rsid w:val="008A7769"/>
    <w:rsid w:val="008B3394"/>
    <w:rsid w:val="008B353D"/>
    <w:rsid w:val="008B639A"/>
    <w:rsid w:val="008C21C8"/>
    <w:rsid w:val="008C26B7"/>
    <w:rsid w:val="008D27D0"/>
    <w:rsid w:val="008D2AE3"/>
    <w:rsid w:val="008E455B"/>
    <w:rsid w:val="008F0EE4"/>
    <w:rsid w:val="008F38F8"/>
    <w:rsid w:val="008F51DF"/>
    <w:rsid w:val="008F7F1F"/>
    <w:rsid w:val="0090373E"/>
    <w:rsid w:val="0090385C"/>
    <w:rsid w:val="00903FFC"/>
    <w:rsid w:val="00905FF4"/>
    <w:rsid w:val="00906D5C"/>
    <w:rsid w:val="0091317B"/>
    <w:rsid w:val="00922189"/>
    <w:rsid w:val="00924B8D"/>
    <w:rsid w:val="009367EA"/>
    <w:rsid w:val="00941ACA"/>
    <w:rsid w:val="009552F0"/>
    <w:rsid w:val="00956ED0"/>
    <w:rsid w:val="00961B84"/>
    <w:rsid w:val="00962763"/>
    <w:rsid w:val="00964744"/>
    <w:rsid w:val="0097212D"/>
    <w:rsid w:val="009921BA"/>
    <w:rsid w:val="00992A50"/>
    <w:rsid w:val="00996572"/>
    <w:rsid w:val="00996589"/>
    <w:rsid w:val="009A7FFD"/>
    <w:rsid w:val="009B7E9E"/>
    <w:rsid w:val="009C7D65"/>
    <w:rsid w:val="009D5C04"/>
    <w:rsid w:val="009E6D48"/>
    <w:rsid w:val="00A1793E"/>
    <w:rsid w:val="00A33645"/>
    <w:rsid w:val="00A34FE9"/>
    <w:rsid w:val="00A43646"/>
    <w:rsid w:val="00A71FE3"/>
    <w:rsid w:val="00A734F8"/>
    <w:rsid w:val="00A76887"/>
    <w:rsid w:val="00A909F2"/>
    <w:rsid w:val="00A918C7"/>
    <w:rsid w:val="00A95C6B"/>
    <w:rsid w:val="00AA0562"/>
    <w:rsid w:val="00AB1FEC"/>
    <w:rsid w:val="00AB2CF0"/>
    <w:rsid w:val="00AB7D1A"/>
    <w:rsid w:val="00AC6347"/>
    <w:rsid w:val="00AD6E4C"/>
    <w:rsid w:val="00AD7D71"/>
    <w:rsid w:val="00AE02C2"/>
    <w:rsid w:val="00AE452A"/>
    <w:rsid w:val="00AE60DD"/>
    <w:rsid w:val="00AF32CC"/>
    <w:rsid w:val="00AF7619"/>
    <w:rsid w:val="00B14EB5"/>
    <w:rsid w:val="00B1777B"/>
    <w:rsid w:val="00B36CE7"/>
    <w:rsid w:val="00B4015D"/>
    <w:rsid w:val="00B42F18"/>
    <w:rsid w:val="00B55278"/>
    <w:rsid w:val="00B56C4A"/>
    <w:rsid w:val="00B576BE"/>
    <w:rsid w:val="00B6442B"/>
    <w:rsid w:val="00B661EE"/>
    <w:rsid w:val="00B72B64"/>
    <w:rsid w:val="00B73EB8"/>
    <w:rsid w:val="00B82BA7"/>
    <w:rsid w:val="00B83B4F"/>
    <w:rsid w:val="00B94E42"/>
    <w:rsid w:val="00B95469"/>
    <w:rsid w:val="00BA60E9"/>
    <w:rsid w:val="00BC52B2"/>
    <w:rsid w:val="00BC5E80"/>
    <w:rsid w:val="00BE1101"/>
    <w:rsid w:val="00BE442C"/>
    <w:rsid w:val="00BE75F8"/>
    <w:rsid w:val="00BF6AA0"/>
    <w:rsid w:val="00C10093"/>
    <w:rsid w:val="00C14639"/>
    <w:rsid w:val="00C45FDF"/>
    <w:rsid w:val="00C5491D"/>
    <w:rsid w:val="00C6169F"/>
    <w:rsid w:val="00C616EB"/>
    <w:rsid w:val="00C814B1"/>
    <w:rsid w:val="00C86055"/>
    <w:rsid w:val="00C900F9"/>
    <w:rsid w:val="00CA0389"/>
    <w:rsid w:val="00CA20A1"/>
    <w:rsid w:val="00CA2E66"/>
    <w:rsid w:val="00CB64B3"/>
    <w:rsid w:val="00CC35A8"/>
    <w:rsid w:val="00CD2CDD"/>
    <w:rsid w:val="00CE7D86"/>
    <w:rsid w:val="00CF1712"/>
    <w:rsid w:val="00CF62F7"/>
    <w:rsid w:val="00D010F4"/>
    <w:rsid w:val="00D43CE8"/>
    <w:rsid w:val="00D45417"/>
    <w:rsid w:val="00D7117A"/>
    <w:rsid w:val="00D77E11"/>
    <w:rsid w:val="00D80B0B"/>
    <w:rsid w:val="00D80C40"/>
    <w:rsid w:val="00D81ED2"/>
    <w:rsid w:val="00D87D5C"/>
    <w:rsid w:val="00DA6DE6"/>
    <w:rsid w:val="00DB5826"/>
    <w:rsid w:val="00DD14FF"/>
    <w:rsid w:val="00DD1502"/>
    <w:rsid w:val="00DD4A7F"/>
    <w:rsid w:val="00DD7F23"/>
    <w:rsid w:val="00DE0FA0"/>
    <w:rsid w:val="00DE2C58"/>
    <w:rsid w:val="00DE3FBD"/>
    <w:rsid w:val="00DF28AF"/>
    <w:rsid w:val="00DF3722"/>
    <w:rsid w:val="00DF40AF"/>
    <w:rsid w:val="00E05639"/>
    <w:rsid w:val="00E06E06"/>
    <w:rsid w:val="00E20F54"/>
    <w:rsid w:val="00E236B5"/>
    <w:rsid w:val="00E276C5"/>
    <w:rsid w:val="00E314BB"/>
    <w:rsid w:val="00E328AD"/>
    <w:rsid w:val="00E35EA3"/>
    <w:rsid w:val="00E51F0E"/>
    <w:rsid w:val="00E631A6"/>
    <w:rsid w:val="00E66559"/>
    <w:rsid w:val="00E826E9"/>
    <w:rsid w:val="00E87500"/>
    <w:rsid w:val="00E9148F"/>
    <w:rsid w:val="00E94DB0"/>
    <w:rsid w:val="00EB5441"/>
    <w:rsid w:val="00EB611B"/>
    <w:rsid w:val="00EC1B6A"/>
    <w:rsid w:val="00EC5A0E"/>
    <w:rsid w:val="00ED37F8"/>
    <w:rsid w:val="00ED38B3"/>
    <w:rsid w:val="00ED47CF"/>
    <w:rsid w:val="00EF1D02"/>
    <w:rsid w:val="00EF3DF8"/>
    <w:rsid w:val="00EF655C"/>
    <w:rsid w:val="00EF6BC2"/>
    <w:rsid w:val="00EF6BD7"/>
    <w:rsid w:val="00EF6C02"/>
    <w:rsid w:val="00F0421A"/>
    <w:rsid w:val="00F0425B"/>
    <w:rsid w:val="00F04B33"/>
    <w:rsid w:val="00F06090"/>
    <w:rsid w:val="00F14C5F"/>
    <w:rsid w:val="00F22624"/>
    <w:rsid w:val="00F4368C"/>
    <w:rsid w:val="00F44037"/>
    <w:rsid w:val="00F46564"/>
    <w:rsid w:val="00F70AB1"/>
    <w:rsid w:val="00F7586F"/>
    <w:rsid w:val="00F81178"/>
    <w:rsid w:val="00F815B1"/>
    <w:rsid w:val="00F81AD2"/>
    <w:rsid w:val="00F87095"/>
    <w:rsid w:val="00FA4C7A"/>
    <w:rsid w:val="00FA5CCD"/>
    <w:rsid w:val="00FB2B66"/>
    <w:rsid w:val="00FC521C"/>
    <w:rsid w:val="00FE63EB"/>
    <w:rsid w:val="00FF3FEA"/>
    <w:rsid w:val="0B284140"/>
    <w:rsid w:val="0CE702BD"/>
    <w:rsid w:val="0D505711"/>
    <w:rsid w:val="10F03055"/>
    <w:rsid w:val="1D7E599D"/>
    <w:rsid w:val="1D8E62AC"/>
    <w:rsid w:val="205F2EA0"/>
    <w:rsid w:val="22903919"/>
    <w:rsid w:val="28EB54DA"/>
    <w:rsid w:val="2F5864DA"/>
    <w:rsid w:val="2FDF9016"/>
    <w:rsid w:val="317B1D65"/>
    <w:rsid w:val="3C13675C"/>
    <w:rsid w:val="3DEFA419"/>
    <w:rsid w:val="40F64D8C"/>
    <w:rsid w:val="41583092"/>
    <w:rsid w:val="4E7C1B2B"/>
    <w:rsid w:val="57FF6446"/>
    <w:rsid w:val="5ACFD10F"/>
    <w:rsid w:val="5D031790"/>
    <w:rsid w:val="5DEB0CE9"/>
    <w:rsid w:val="68A10C06"/>
    <w:rsid w:val="693DEB83"/>
    <w:rsid w:val="69445BAC"/>
    <w:rsid w:val="6B137288"/>
    <w:rsid w:val="6EFBA73C"/>
    <w:rsid w:val="6F6A2EBF"/>
    <w:rsid w:val="7BE5E7A2"/>
    <w:rsid w:val="9DFE61FB"/>
    <w:rsid w:val="ABFD45B7"/>
    <w:rsid w:val="B7696DD0"/>
    <w:rsid w:val="D6CD86A2"/>
    <w:rsid w:val="D6EBE2FD"/>
    <w:rsid w:val="F7DDC72C"/>
    <w:rsid w:val="F7FFE46B"/>
    <w:rsid w:val="FA9AE089"/>
    <w:rsid w:val="FB9E838A"/>
    <w:rsid w:val="FE8F093C"/>
    <w:rsid w:val="FEF2E095"/>
    <w:rsid w:val="FF8BE197"/>
    <w:rsid w:val="FFD71A7C"/>
    <w:rsid w:val="FFFD3AEA"/>
    <w:rsid w:val="FFFE5803"/>
    <w:rsid w:val="FFFF9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仿宋_GB2312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Char Char Char1 Char Char Char Char"/>
    <w:basedOn w:val="1"/>
    <w:qFormat/>
    <w:uiPriority w:val="0"/>
    <w:rPr>
      <w:sz w:val="21"/>
      <w:szCs w:val="24"/>
    </w:rPr>
  </w:style>
  <w:style w:type="paragraph" w:customStyle="1" w:styleId="13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10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16">
    <w:name w:val="font01"/>
    <w:basedOn w:val="10"/>
    <w:qFormat/>
    <w:uiPriority w:val="0"/>
    <w:rPr>
      <w:rFonts w:hint="eastAsia" w:ascii="仿宋_GB2312" w:eastAsia="仿宋_GB2312"/>
      <w:color w:val="000000"/>
      <w:sz w:val="24"/>
      <w:szCs w:val="24"/>
      <w:u w:val="none"/>
    </w:rPr>
  </w:style>
  <w:style w:type="character" w:customStyle="1" w:styleId="17">
    <w:name w:val="font6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7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9">
    <w:name w:val="font8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greatwall/C:\Users\Administrator\Desktop\&#36890;&#30693;%20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通知 模板</Template>
  <Company>Microsoft</Company>
  <Pages>8</Pages>
  <Words>456</Words>
  <Characters>2600</Characters>
  <Lines>21</Lines>
  <Paragraphs>6</Paragraphs>
  <TotalTime>5</TotalTime>
  <ScaleCrop>false</ScaleCrop>
  <LinksUpToDate>false</LinksUpToDate>
  <CharactersWithSpaces>3050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2021-01-22T02:41:00Z</dcterms:created>
  <dc:creator>PC</dc:creator>
  <cp:lastModifiedBy>greatwall</cp:lastModifiedBy>
  <cp:lastPrinted>2026-04-29T23:17:00Z</cp:lastPrinted>
  <dcterms:modified xsi:type="dcterms:W3CDTF">2026-06-23T16:08:06Z</dcterms:modified>
  <dc:title>关于确定牛菲菲等198名同志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0D480803A3AB9C1E466EF06903F479CC</vt:lpwstr>
  </property>
</Properties>
</file>